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BBCA4" w14:textId="63201520" w:rsidR="00BF1F52" w:rsidRPr="0080720C" w:rsidRDefault="00F76E58" w:rsidP="00CB6891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bookmarkStart w:id="0" w:name="_GoBack"/>
      <w:bookmarkEnd w:id="0"/>
      <w:r w:rsidR="00BF1F52" w:rsidRPr="00BF1F52">
        <w:rPr>
          <w:rFonts w:ascii="Times New Roman" w:hAnsi="Times New Roman"/>
          <w:b/>
          <w:sz w:val="28"/>
          <w:szCs w:val="28"/>
        </w:rPr>
        <w:t xml:space="preserve"> </w:t>
      </w:r>
      <w:r w:rsidR="0080720C" w:rsidRPr="0080720C">
        <w:rPr>
          <w:rFonts w:ascii="Times New Roman" w:hAnsi="Times New Roman"/>
          <w:b/>
          <w:sz w:val="28"/>
          <w:szCs w:val="28"/>
        </w:rPr>
        <w:t>Проведение в образовательной организации во внеучебное время физкультурно-спортивных мероприятий (при предоставлении отчета за 3 года)</w:t>
      </w:r>
    </w:p>
    <w:p w14:paraId="4F413625" w14:textId="77777777" w:rsidR="00BF1F52" w:rsidRPr="0080720C" w:rsidRDefault="00BF1F52" w:rsidP="00CB6891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0E646751" w14:textId="77777777" w:rsidR="00383633" w:rsidRPr="00383633" w:rsidRDefault="00383633" w:rsidP="0038363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383633">
        <w:rPr>
          <w:rFonts w:ascii="Times New Roman" w:hAnsi="Times New Roman"/>
          <w:b/>
          <w:color w:val="000000"/>
          <w:sz w:val="28"/>
          <w:szCs w:val="28"/>
        </w:rPr>
        <w:t>Легкоатлетический пробег «Кросс Нации»</w:t>
      </w:r>
    </w:p>
    <w:p w14:paraId="2BCDB9FA" w14:textId="77777777" w:rsidR="00383633" w:rsidRPr="00383633" w:rsidRDefault="00383633" w:rsidP="00CB689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74D90A0" w14:textId="77777777" w:rsidR="00903ADB" w:rsidRPr="00BF1F52" w:rsidRDefault="00903ADB" w:rsidP="00BF1F5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F1F52">
        <w:rPr>
          <w:rFonts w:ascii="Times New Roman" w:hAnsi="Times New Roman"/>
          <w:color w:val="000000"/>
          <w:sz w:val="28"/>
          <w:szCs w:val="28"/>
        </w:rPr>
        <w:t>Сборные команды КрасГМУ участвовали в массовых спортивных мероприятиях краевого и всероссийского уровня.</w:t>
      </w:r>
    </w:p>
    <w:p w14:paraId="75B2351F" w14:textId="77777777" w:rsidR="00903ADB" w:rsidRPr="00BF1F52" w:rsidRDefault="00903ADB" w:rsidP="00903AD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F1F52">
        <w:rPr>
          <w:rFonts w:ascii="Times New Roman" w:hAnsi="Times New Roman"/>
          <w:color w:val="000000"/>
          <w:sz w:val="28"/>
          <w:szCs w:val="28"/>
        </w:rPr>
        <w:t xml:space="preserve">Акция в поддержку Универсиады-2019 </w:t>
      </w:r>
    </w:p>
    <w:p w14:paraId="50ACCEC9" w14:textId="77777777" w:rsidR="00903ADB" w:rsidRPr="00BF1F52" w:rsidRDefault="00903ADB" w:rsidP="00903AD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F1F52">
        <w:rPr>
          <w:rFonts w:ascii="Times New Roman" w:hAnsi="Times New Roman"/>
          <w:color w:val="000000"/>
          <w:sz w:val="28"/>
          <w:szCs w:val="28"/>
        </w:rPr>
        <w:t>Летний конкурс «Стартуют все»</w:t>
      </w:r>
    </w:p>
    <w:p w14:paraId="1085DDD9" w14:textId="77777777" w:rsidR="00903ADB" w:rsidRPr="00BF1F52" w:rsidRDefault="00903ADB" w:rsidP="00903AD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F1F52">
        <w:rPr>
          <w:rFonts w:ascii="Times New Roman" w:hAnsi="Times New Roman"/>
          <w:color w:val="000000"/>
          <w:sz w:val="28"/>
          <w:szCs w:val="28"/>
        </w:rPr>
        <w:t>Зимний конкурс «Стартуют все»</w:t>
      </w:r>
    </w:p>
    <w:p w14:paraId="7A9C85BA" w14:textId="77777777" w:rsidR="00903ADB" w:rsidRPr="00BF1F52" w:rsidRDefault="00903ADB" w:rsidP="00903AD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F1F52">
        <w:rPr>
          <w:rFonts w:ascii="Times New Roman" w:hAnsi="Times New Roman"/>
          <w:color w:val="000000"/>
          <w:sz w:val="28"/>
          <w:szCs w:val="28"/>
        </w:rPr>
        <w:t>Легкоатлетический пробег «Кросс Нации»</w:t>
      </w:r>
    </w:p>
    <w:p w14:paraId="2C94AAD4" w14:textId="77777777" w:rsidR="00BF1F52" w:rsidRPr="00BF1F52" w:rsidRDefault="00BF1F52" w:rsidP="00BF1F52">
      <w:pPr>
        <w:spacing w:after="0"/>
        <w:ind w:left="144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61C31DBD" w14:textId="4B85FF11" w:rsidR="00903ADB" w:rsidRPr="00BF1F52" w:rsidRDefault="00383633" w:rsidP="00903ADB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BF1F52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editId="337B2D8A">
            <wp:simplePos x="0" y="0"/>
            <wp:positionH relativeFrom="column">
              <wp:posOffset>452120</wp:posOffset>
            </wp:positionH>
            <wp:positionV relativeFrom="paragraph">
              <wp:posOffset>17145</wp:posOffset>
            </wp:positionV>
            <wp:extent cx="4838700" cy="2819400"/>
            <wp:effectExtent l="0" t="0" r="0" b="0"/>
            <wp:wrapNone/>
            <wp:docPr id="7" name="Рисунок 7" descr="DSC_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8CE87" w14:textId="37301AEE" w:rsidR="00903ADB" w:rsidRPr="00BF1F52" w:rsidRDefault="00903ADB" w:rsidP="00903ADB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14:paraId="0AF7D5FB" w14:textId="77777777" w:rsidR="00903ADB" w:rsidRPr="00BF1F52" w:rsidRDefault="00903ADB" w:rsidP="00903ADB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14:paraId="60D8B5DB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2AA75B5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0727CB0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3549B29" w14:textId="08E6F955" w:rsidR="00903ADB" w:rsidRPr="00BF1F52" w:rsidRDefault="00903ADB" w:rsidP="00903ADB">
      <w:pPr>
        <w:spacing w:after="0"/>
        <w:ind w:firstLine="720"/>
        <w:rPr>
          <w:rFonts w:ascii="Times New Roman" w:hAnsi="Times New Roman"/>
          <w:b/>
          <w:color w:val="000000"/>
          <w:sz w:val="28"/>
          <w:szCs w:val="28"/>
        </w:rPr>
      </w:pPr>
    </w:p>
    <w:p w14:paraId="7FD12651" w14:textId="65A2AA02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5B7FAFF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E24CEFE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525D59D" w14:textId="77777777" w:rsidR="00903ADB" w:rsidRPr="00BF1F52" w:rsidRDefault="00903ADB" w:rsidP="00903ADB">
      <w:pPr>
        <w:spacing w:after="0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90B6E35" w14:textId="2C60FC59" w:rsidR="00D32AA8" w:rsidRPr="00BF1F52" w:rsidRDefault="003836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editId="0B55A946">
            <wp:simplePos x="0" y="0"/>
            <wp:positionH relativeFrom="column">
              <wp:posOffset>547370</wp:posOffset>
            </wp:positionH>
            <wp:positionV relativeFrom="paragraph">
              <wp:posOffset>621665</wp:posOffset>
            </wp:positionV>
            <wp:extent cx="4810125" cy="313789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2AA8" w:rsidRPr="00BF1F52" w:rsidSect="00BF1F5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15539"/>
    <w:multiLevelType w:val="hybridMultilevel"/>
    <w:tmpl w:val="1A64E2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ED"/>
    <w:rsid w:val="000C2EBF"/>
    <w:rsid w:val="00383633"/>
    <w:rsid w:val="005337EA"/>
    <w:rsid w:val="0080720C"/>
    <w:rsid w:val="00903ADB"/>
    <w:rsid w:val="00BF1F52"/>
    <w:rsid w:val="00C673ED"/>
    <w:rsid w:val="00CB6891"/>
    <w:rsid w:val="00D32AA8"/>
    <w:rsid w:val="00F7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C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8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Веснина</dc:creator>
  <cp:keywords/>
  <dc:description/>
  <cp:lastModifiedBy>Галя</cp:lastModifiedBy>
  <cp:revision>9</cp:revision>
  <dcterms:created xsi:type="dcterms:W3CDTF">2015-01-15T02:11:00Z</dcterms:created>
  <dcterms:modified xsi:type="dcterms:W3CDTF">2015-01-29T10:33:00Z</dcterms:modified>
</cp:coreProperties>
</file>