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B08AD0" w14:textId="77777777" w:rsidR="008154B1" w:rsidRDefault="00DF4676" w:rsidP="00DF46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676">
        <w:rPr>
          <w:rFonts w:ascii="Times New Roman" w:hAnsi="Times New Roman" w:cs="Times New Roman"/>
          <w:b/>
          <w:sz w:val="28"/>
          <w:szCs w:val="28"/>
        </w:rPr>
        <w:t>3.9 Охват профессорско-преподавательского состава физкультурно-оздоровительными мероприятиями.</w:t>
      </w:r>
    </w:p>
    <w:p w14:paraId="7C959E07" w14:textId="77777777" w:rsidR="00196C69" w:rsidRPr="00196C69" w:rsidRDefault="00196C69" w:rsidP="00DF4676">
      <w:pPr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5A050929" w14:textId="0030C79D" w:rsidR="00196C69" w:rsidRPr="00196C69" w:rsidRDefault="00196C69" w:rsidP="00196C69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96C6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Спартакиада среди работников Министерства Здравоохранения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Красноярского края </w:t>
      </w:r>
      <w:r w:rsidRPr="00196C6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 честь дня медицинского работника РФ проводилась по 14 видам спорта</w:t>
      </w:r>
    </w:p>
    <w:p w14:paraId="0E3D5ABD" w14:textId="77777777" w:rsidR="00196C69" w:rsidRPr="00196C69" w:rsidRDefault="00196C69" w:rsidP="00196C69">
      <w:pPr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62CECD44" w14:textId="77777777" w:rsidR="00196C69" w:rsidRPr="00196C69" w:rsidRDefault="00196C69" w:rsidP="00196C69">
      <w:pPr>
        <w:spacing w:after="0" w:line="360" w:lineRule="auto"/>
        <w:ind w:left="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96C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В марте-апреле 2014 г команда приняла участие в </w:t>
      </w:r>
      <w:r w:rsidRPr="00196C6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зональных соревнованиях 16 Спартакиады </w:t>
      </w:r>
      <w:r w:rsidRPr="00196C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Министерства </w:t>
      </w:r>
      <w:r w:rsidRPr="00196C6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здравоохранения Красноярского края среди работников здравоохранения Красноярского края в честь дня медицинского работника Российской </w:t>
      </w:r>
      <w:r w:rsidRPr="00196C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Федерации. Сборная команда заняла </w:t>
      </w:r>
      <w:r w:rsidRPr="00196C6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1 место </w:t>
      </w:r>
      <w:r w:rsidRPr="00196C69">
        <w:rPr>
          <w:rFonts w:ascii="Times New Roman" w:eastAsia="Calibri" w:hAnsi="Times New Roman" w:cs="Times New Roman"/>
          <w:color w:val="000000"/>
          <w:sz w:val="28"/>
          <w:szCs w:val="28"/>
        </w:rPr>
        <w:t>и вышла в финал, который пройдет 30-31 мая в г. Ачинске.</w:t>
      </w:r>
    </w:p>
    <w:p w14:paraId="32A583EB" w14:textId="77777777" w:rsidR="00196C69" w:rsidRPr="00196C69" w:rsidRDefault="00196C69" w:rsidP="00196C6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14:paraId="257ADD68" w14:textId="77777777" w:rsidR="00196C69" w:rsidRDefault="00196C69" w:rsidP="00196C69">
      <w:pPr>
        <w:spacing w:after="0"/>
        <w:jc w:val="both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editId="3065D686">
            <wp:extent cx="5619750" cy="42148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196C69">
        <w:rPr>
          <w:rFonts w:ascii="Calibri" w:eastAsia="Calibri" w:hAnsi="Calibri" w:cs="Times New Roman"/>
          <w:noProof/>
          <w:lang w:eastAsia="ru-RU"/>
        </w:rPr>
        <w:t xml:space="preserve">     </w:t>
      </w:r>
    </w:p>
    <w:p w14:paraId="12C29C86" w14:textId="39028D25" w:rsidR="00196C69" w:rsidRDefault="00196C69" w:rsidP="00196C69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editId="3161475F">
            <wp:extent cx="4362450" cy="57964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19" cy="579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FFEB9B7" w14:textId="77777777" w:rsidR="00636DF8" w:rsidRPr="00196C69" w:rsidRDefault="00636DF8" w:rsidP="00196C69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14:paraId="4EFB8577" w14:textId="4A80AD1A" w:rsidR="00196C69" w:rsidRPr="00196C69" w:rsidRDefault="00196C69" w:rsidP="00196C69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editId="17CE639F">
            <wp:extent cx="4322277" cy="2876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277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23BF655" w14:textId="77777777" w:rsidR="00196C69" w:rsidRPr="00196C69" w:rsidRDefault="00196C69" w:rsidP="00196C6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14:paraId="7165D505" w14:textId="77777777" w:rsidR="00196C69" w:rsidRPr="00196C69" w:rsidRDefault="00196C69" w:rsidP="00196C6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14:paraId="6AAA1F38" w14:textId="237B9A84" w:rsidR="00196C69" w:rsidRPr="00196C69" w:rsidRDefault="00196C69" w:rsidP="00196C69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14:paraId="1B7C91AB" w14:textId="77777777" w:rsidR="00196C69" w:rsidRPr="00196C69" w:rsidRDefault="00196C69" w:rsidP="00196C6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14:paraId="6789ADB8" w14:textId="77777777" w:rsidR="00196C69" w:rsidRPr="00196C69" w:rsidRDefault="00196C69" w:rsidP="00196C69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14:paraId="537505A5" w14:textId="77777777" w:rsidR="00636DF8" w:rsidRDefault="00196C69" w:rsidP="00196C69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editId="4322FADD">
            <wp:extent cx="5308600" cy="3981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B66793C" w14:textId="77777777" w:rsidR="00636DF8" w:rsidRDefault="00636DF8" w:rsidP="00196C69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14:paraId="3545DB06" w14:textId="77777777" w:rsidR="00636DF8" w:rsidRDefault="00636DF8" w:rsidP="00196C69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14:paraId="647E4647" w14:textId="3C853961" w:rsidR="00196C69" w:rsidRPr="00636DF8" w:rsidRDefault="00196C69" w:rsidP="00636DF8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editId="2C2646C0">
            <wp:extent cx="5576042" cy="3686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42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6C69" w:rsidRPr="00636DF8" w:rsidSect="00D7065C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B5B"/>
    <w:rsid w:val="00196C69"/>
    <w:rsid w:val="003D3B5B"/>
    <w:rsid w:val="00636DF8"/>
    <w:rsid w:val="008154B1"/>
    <w:rsid w:val="00D7065C"/>
    <w:rsid w:val="00DF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34E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Галя</cp:lastModifiedBy>
  <cp:revision>5</cp:revision>
  <dcterms:created xsi:type="dcterms:W3CDTF">2015-01-27T18:17:00Z</dcterms:created>
  <dcterms:modified xsi:type="dcterms:W3CDTF">2015-01-27T18:43:00Z</dcterms:modified>
</cp:coreProperties>
</file>